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3B13C5" w14:textId="77777777" w:rsidR="006F41C9" w:rsidRPr="006F41C9" w:rsidRDefault="006F41C9" w:rsidP="006F41C9"/>
    <w:p w14:paraId="24726175" w14:textId="729D2794" w:rsidR="006F41C9" w:rsidRPr="006F41C9" w:rsidRDefault="006F41C9" w:rsidP="006F41C9">
      <w:pPr>
        <w:jc w:val="center"/>
        <w:rPr>
          <w:b/>
          <w:sz w:val="40"/>
          <w:szCs w:val="40"/>
        </w:rPr>
      </w:pPr>
      <w:r w:rsidRPr="006F41C9">
        <w:rPr>
          <w:b/>
          <w:sz w:val="40"/>
          <w:szCs w:val="40"/>
        </w:rPr>
        <w:t xml:space="preserve">Tyndale Presbytery </w:t>
      </w:r>
      <w:r w:rsidR="00A00D09">
        <w:rPr>
          <w:b/>
          <w:sz w:val="40"/>
          <w:szCs w:val="40"/>
        </w:rPr>
        <w:t>Fall</w:t>
      </w:r>
      <w:r w:rsidRPr="006F41C9">
        <w:rPr>
          <w:b/>
          <w:sz w:val="40"/>
          <w:szCs w:val="40"/>
        </w:rPr>
        <w:t xml:space="preserve"> Agenda 202</w:t>
      </w:r>
      <w:r w:rsidR="00893283">
        <w:rPr>
          <w:b/>
          <w:sz w:val="40"/>
          <w:szCs w:val="40"/>
        </w:rPr>
        <w:t>6</w:t>
      </w:r>
    </w:p>
    <w:p w14:paraId="531186C4" w14:textId="77777777" w:rsidR="006F41C9" w:rsidRPr="006F41C9" w:rsidRDefault="006F41C9" w:rsidP="006F41C9"/>
    <w:p w14:paraId="626BEF0F" w14:textId="479BE603" w:rsidR="006F41C9" w:rsidRPr="006F41C9" w:rsidRDefault="006F41C9" w:rsidP="006F41C9">
      <w:r w:rsidRPr="006F41C9">
        <w:rPr>
          <w:b/>
          <w:bCs/>
        </w:rPr>
        <w:t>Date:</w:t>
      </w:r>
      <w:r w:rsidR="008F1AA3">
        <w:rPr>
          <w:b/>
          <w:bCs/>
        </w:rPr>
        <w:t xml:space="preserve"> </w:t>
      </w:r>
      <w:r w:rsidR="008F1AA3">
        <w:t>September 28—October 1</w:t>
      </w:r>
      <w:r w:rsidRPr="006F41C9">
        <w:t xml:space="preserve"> </w:t>
      </w:r>
    </w:p>
    <w:p w14:paraId="554134FE" w14:textId="13E36742" w:rsidR="002C515E" w:rsidRPr="006F41C9" w:rsidRDefault="006F41C9" w:rsidP="006F41C9">
      <w:r w:rsidRPr="006F41C9">
        <w:rPr>
          <w:b/>
          <w:bCs/>
        </w:rPr>
        <w:t xml:space="preserve">Meeting Location: </w:t>
      </w:r>
      <w:r w:rsidR="008F1AA3">
        <w:t>Nashville, TN</w:t>
      </w:r>
    </w:p>
    <w:p w14:paraId="75C355CF" w14:textId="77777777" w:rsidR="006F41C9" w:rsidRDefault="006F41C9" w:rsidP="006F41C9">
      <w:pPr>
        <w:rPr>
          <w:b/>
          <w:bCs/>
        </w:rPr>
      </w:pPr>
    </w:p>
    <w:p w14:paraId="7BC6213F" w14:textId="6CC2945F" w:rsidR="009B4245" w:rsidRDefault="009B4245" w:rsidP="006F41C9">
      <w:pPr>
        <w:rPr>
          <w:b/>
          <w:bCs/>
        </w:rPr>
      </w:pPr>
      <w:r>
        <w:rPr>
          <w:b/>
          <w:bCs/>
        </w:rPr>
        <w:t>Schedule:</w:t>
      </w:r>
    </w:p>
    <w:p w14:paraId="3745D739" w14:textId="77777777" w:rsidR="009B4245" w:rsidRDefault="009B4245" w:rsidP="006F41C9">
      <w:pPr>
        <w:rPr>
          <w:b/>
          <w:bCs/>
        </w:rPr>
      </w:pPr>
    </w:p>
    <w:p w14:paraId="61BFDC82" w14:textId="2745345B" w:rsidR="006F41C9" w:rsidRPr="002C515E" w:rsidRDefault="00C6685C" w:rsidP="006F41C9">
      <w:r>
        <w:rPr>
          <w:b/>
          <w:bCs/>
        </w:rPr>
        <w:t xml:space="preserve">Monday, </w:t>
      </w:r>
      <w:r w:rsidR="00A00D09">
        <w:rPr>
          <w:b/>
          <w:bCs/>
        </w:rPr>
        <w:t>September 28</w:t>
      </w:r>
    </w:p>
    <w:p w14:paraId="0AC0F678" w14:textId="77777777" w:rsidR="00A00D09" w:rsidRDefault="00A00D09" w:rsidP="00A00D09">
      <w:pPr>
        <w:rPr>
          <w:b/>
          <w:bCs/>
        </w:rPr>
      </w:pPr>
    </w:p>
    <w:p w14:paraId="687E2DBF" w14:textId="77777777" w:rsidR="00A00D09" w:rsidRDefault="00A00D09" w:rsidP="00A00D09">
      <w:pPr>
        <w:rPr>
          <w:b/>
          <w:bCs/>
        </w:rPr>
      </w:pPr>
      <w:r>
        <w:rPr>
          <w:b/>
          <w:bCs/>
        </w:rPr>
        <w:t>4</w:t>
      </w:r>
      <w:r w:rsidRPr="00A00D09">
        <w:rPr>
          <w:b/>
          <w:bCs/>
        </w:rPr>
        <w:t xml:space="preserve">:30-6:30 </w:t>
      </w:r>
      <w:r w:rsidRPr="00A00D09">
        <w:t>PM Presbyter Registration Opens (Foyer to Nashville Ballroom)</w:t>
      </w:r>
    </w:p>
    <w:p w14:paraId="6286A8F7" w14:textId="15FD187C" w:rsidR="002C515E" w:rsidRDefault="00A00D09" w:rsidP="00A00D09">
      <w:pPr>
        <w:rPr>
          <w:b/>
          <w:bCs/>
        </w:rPr>
      </w:pPr>
      <w:r w:rsidRPr="00A00D09">
        <w:rPr>
          <w:b/>
          <w:bCs/>
        </w:rPr>
        <w:t xml:space="preserve">6:30-9:00 </w:t>
      </w:r>
      <w:r w:rsidRPr="00A00D09">
        <w:t>PM Welcome Reception for Presbyters:</w:t>
      </w:r>
      <w:r w:rsidR="008F1AA3">
        <w:t xml:space="preserve"> </w:t>
      </w:r>
      <w:r w:rsidRPr="00A00D09">
        <w:t>Hors d’oeuvres, Jazz Music, and Cash Bar (Cumberland Ballroom)</w:t>
      </w:r>
      <w:r>
        <w:t xml:space="preserve"> </w:t>
      </w:r>
      <w:r w:rsidRPr="00A00D09">
        <w:t>Brothers Briar Cigar Lounge, bring your favorite beverage to share</w:t>
      </w:r>
      <w:r>
        <w:t xml:space="preserve"> </w:t>
      </w:r>
      <w:r w:rsidRPr="00A00D09">
        <w:t>(Outdoor Smoking Lounge adjacent to Cumberland Ballroom</w:t>
      </w:r>
      <w:r>
        <w:t>)</w:t>
      </w:r>
    </w:p>
    <w:p w14:paraId="44B248CC" w14:textId="77777777" w:rsidR="00A00D09" w:rsidRDefault="00A00D09" w:rsidP="002C515E">
      <w:pPr>
        <w:rPr>
          <w:b/>
          <w:bCs/>
        </w:rPr>
      </w:pPr>
    </w:p>
    <w:p w14:paraId="6CAA8778" w14:textId="020402FE" w:rsidR="002C515E" w:rsidRDefault="009A3BE2" w:rsidP="002C515E">
      <w:pPr>
        <w:rPr>
          <w:b/>
          <w:bCs/>
        </w:rPr>
      </w:pPr>
      <w:r>
        <w:rPr>
          <w:b/>
          <w:bCs/>
        </w:rPr>
        <w:t>Tuesday</w:t>
      </w:r>
      <w:r w:rsidR="002C515E">
        <w:rPr>
          <w:b/>
          <w:bCs/>
        </w:rPr>
        <w:t xml:space="preserve">, </w:t>
      </w:r>
      <w:r w:rsidR="00DE0B46">
        <w:rPr>
          <w:b/>
          <w:bCs/>
        </w:rPr>
        <w:t>September 29</w:t>
      </w:r>
    </w:p>
    <w:p w14:paraId="2AFF84C3" w14:textId="77777777" w:rsidR="00DE0B46" w:rsidRDefault="00DE0B46" w:rsidP="002C515E"/>
    <w:p w14:paraId="51F02E8E" w14:textId="3BD6EB95" w:rsidR="008F1AA3" w:rsidRDefault="008F1AA3" w:rsidP="002C515E">
      <w:r>
        <w:t>6:30 – 8:30</w:t>
      </w:r>
      <w:r>
        <w:tab/>
        <w:t>Registration (Foyer to Nashville Ballroom)</w:t>
      </w:r>
    </w:p>
    <w:p w14:paraId="28F69985" w14:textId="58731BFE" w:rsidR="008F1AA3" w:rsidRDefault="008F1AA3" w:rsidP="002C515E">
      <w:r>
        <w:t xml:space="preserve">7:00 – 8:30 </w:t>
      </w:r>
      <w:r>
        <w:tab/>
        <w:t>Breakfast (Cumberland Ballroom)</w:t>
      </w:r>
    </w:p>
    <w:p w14:paraId="50182385" w14:textId="1498FDB8" w:rsidR="008F1AA3" w:rsidRDefault="008F1AA3" w:rsidP="002C515E">
      <w:r>
        <w:t>8:35 – 8:50</w:t>
      </w:r>
      <w:r>
        <w:tab/>
        <w:t>Duane Garner (Nashville Ballroom)</w:t>
      </w:r>
    </w:p>
    <w:p w14:paraId="06A3BD30" w14:textId="5B08345D" w:rsidR="00533620" w:rsidRDefault="008F1AA3" w:rsidP="002C515E">
      <w:pPr>
        <w:rPr>
          <w:b/>
          <w:bCs/>
        </w:rPr>
      </w:pPr>
      <w:r>
        <w:t xml:space="preserve">9:00 – 12:00 </w:t>
      </w:r>
      <w:r>
        <w:tab/>
      </w:r>
      <w:r>
        <w:rPr>
          <w:b/>
          <w:bCs/>
        </w:rPr>
        <w:t>Presbytery Meetings</w:t>
      </w:r>
      <w:r w:rsidR="00533620">
        <w:rPr>
          <w:b/>
          <w:bCs/>
        </w:rPr>
        <w:t xml:space="preserve"> (Locations TBD)</w:t>
      </w:r>
    </w:p>
    <w:p w14:paraId="41E6A0A9" w14:textId="5E93292E" w:rsidR="00533620" w:rsidRDefault="00533620" w:rsidP="002C515E">
      <w:r>
        <w:t xml:space="preserve">   10:00-11:45</w:t>
      </w:r>
      <w:r>
        <w:tab/>
        <w:t>Ladies Event</w:t>
      </w:r>
    </w:p>
    <w:p w14:paraId="5FFB6B3E" w14:textId="3AFD45F3" w:rsidR="00533620" w:rsidRDefault="00533620" w:rsidP="002C515E">
      <w:r>
        <w:t xml:space="preserve">12:00 – 1:30 </w:t>
      </w:r>
      <w:r>
        <w:tab/>
        <w:t>Lunch on Site (Cumberland Ballroom)</w:t>
      </w:r>
    </w:p>
    <w:p w14:paraId="7100DDC6" w14:textId="471386DC" w:rsidR="00533620" w:rsidRDefault="00533620" w:rsidP="002C515E">
      <w:r>
        <w:t xml:space="preserve">1:35 - 1:50 </w:t>
      </w:r>
      <w:r>
        <w:tab/>
        <w:t>Jared Longshore</w:t>
      </w:r>
    </w:p>
    <w:p w14:paraId="77A76993" w14:textId="5C1C79E4" w:rsidR="00533620" w:rsidRDefault="00533620" w:rsidP="002C515E">
      <w:pPr>
        <w:rPr>
          <w:b/>
          <w:bCs/>
        </w:rPr>
      </w:pPr>
      <w:r>
        <w:t xml:space="preserve">1:55 – 4:40 </w:t>
      </w:r>
      <w:r>
        <w:tab/>
      </w:r>
      <w:r>
        <w:rPr>
          <w:b/>
          <w:bCs/>
        </w:rPr>
        <w:t>Presbytery Meetings (Locations TBD)</w:t>
      </w:r>
    </w:p>
    <w:p w14:paraId="13E1EE0A" w14:textId="38CE276F" w:rsidR="00533620" w:rsidRDefault="00533620" w:rsidP="002C515E">
      <w:r>
        <w:t xml:space="preserve">4:45 – 5:00 </w:t>
      </w:r>
      <w:r>
        <w:tab/>
        <w:t>Bogumil “Bubu” Jarmulak</w:t>
      </w:r>
    </w:p>
    <w:p w14:paraId="3AA50A42" w14:textId="758550D1" w:rsidR="00533620" w:rsidRDefault="00533620" w:rsidP="002C515E">
      <w:r>
        <w:t xml:space="preserve">5:00 – 6:00 </w:t>
      </w:r>
      <w:r>
        <w:tab/>
        <w:t>Break</w:t>
      </w:r>
    </w:p>
    <w:p w14:paraId="7083789D" w14:textId="598AD1FF" w:rsidR="00533620" w:rsidRDefault="00533620" w:rsidP="002C515E">
      <w:r>
        <w:t xml:space="preserve">6:00 – 8:20 </w:t>
      </w:r>
      <w:r>
        <w:tab/>
        <w:t>Council Dinner and Keynote Speaker – Doug Wilson (Cumberland Ballroom)</w:t>
      </w:r>
    </w:p>
    <w:p w14:paraId="4E0E782F" w14:textId="77777777" w:rsidR="00533620" w:rsidRDefault="00533620" w:rsidP="002C515E"/>
    <w:p w14:paraId="67B13219" w14:textId="484A9713" w:rsidR="00533620" w:rsidRDefault="00533620" w:rsidP="002C515E">
      <w:r>
        <w:rPr>
          <w:b/>
          <w:bCs/>
        </w:rPr>
        <w:t>Wednesday, September 30</w:t>
      </w:r>
    </w:p>
    <w:p w14:paraId="43B5E847" w14:textId="77777777" w:rsidR="00533620" w:rsidRDefault="00533620" w:rsidP="002C515E"/>
    <w:p w14:paraId="7E92DB4B" w14:textId="04A4BEC0" w:rsidR="00533620" w:rsidRDefault="00533620" w:rsidP="002C515E">
      <w:r>
        <w:t xml:space="preserve">7:00 – 8:30 </w:t>
      </w:r>
      <w:r>
        <w:tab/>
        <w:t>Breakfast (Cumberland Ballroom)</w:t>
      </w:r>
    </w:p>
    <w:p w14:paraId="27E12F93" w14:textId="63EE2714" w:rsidR="00533620" w:rsidRDefault="00533620" w:rsidP="002C515E">
      <w:r>
        <w:t>8:35 – 8:50</w:t>
      </w:r>
      <w:r>
        <w:tab/>
        <w:t>Brooks Potteiger (Nashville Ballroom)</w:t>
      </w:r>
    </w:p>
    <w:p w14:paraId="3014A057" w14:textId="407786C5" w:rsidR="00533620" w:rsidRDefault="00533620" w:rsidP="002C515E">
      <w:r>
        <w:t xml:space="preserve">9:00 – 12:00 </w:t>
      </w:r>
      <w:r>
        <w:tab/>
        <w:t>Council Meeting (Nashville Ballroom)</w:t>
      </w:r>
    </w:p>
    <w:p w14:paraId="3995CC0B" w14:textId="37BF0830" w:rsidR="00533620" w:rsidRDefault="00533620" w:rsidP="002C515E">
      <w:r>
        <w:t xml:space="preserve">   10:00-11:45 </w:t>
      </w:r>
      <w:r>
        <w:tab/>
        <w:t>Ladies/Family Event</w:t>
      </w:r>
    </w:p>
    <w:p w14:paraId="2F62ADED" w14:textId="078D3A5C" w:rsidR="00533620" w:rsidRDefault="00533620" w:rsidP="002C515E">
      <w:r>
        <w:t xml:space="preserve">12:00 – 1:30 </w:t>
      </w:r>
      <w:r>
        <w:tab/>
        <w:t>Lunch on Site (Cumberland Ballroom)</w:t>
      </w:r>
    </w:p>
    <w:p w14:paraId="5A43FB37" w14:textId="5A11A39A" w:rsidR="00533620" w:rsidRDefault="00533620" w:rsidP="002C515E">
      <w:pPr>
        <w:rPr>
          <w:b/>
          <w:bCs/>
        </w:rPr>
      </w:pPr>
      <w:r>
        <w:t>1:35 – 2:35</w:t>
      </w:r>
      <w:r>
        <w:tab/>
      </w:r>
      <w:r>
        <w:rPr>
          <w:b/>
          <w:bCs/>
        </w:rPr>
        <w:t>Presbytery Meetings (Locations TBD)</w:t>
      </w:r>
    </w:p>
    <w:p w14:paraId="2750DC49" w14:textId="5971A0A5" w:rsidR="00533620" w:rsidRDefault="00533620" w:rsidP="002C515E">
      <w:r>
        <w:t>2:40 – 2:55</w:t>
      </w:r>
      <w:r>
        <w:tab/>
        <w:t>Leon Catallo (Nashville Ballroom)</w:t>
      </w:r>
    </w:p>
    <w:p w14:paraId="0D4C7F8B" w14:textId="25140C1F" w:rsidR="00533620" w:rsidRDefault="00533620" w:rsidP="002C515E">
      <w:r>
        <w:t xml:space="preserve">3:00 – 5:00 </w:t>
      </w:r>
      <w:r>
        <w:tab/>
        <w:t>Council Meeting (Nashville Ballroom)</w:t>
      </w:r>
    </w:p>
    <w:p w14:paraId="61EB9F26" w14:textId="3E02ED29" w:rsidR="00533620" w:rsidRDefault="00533620" w:rsidP="002C515E">
      <w:r>
        <w:t xml:space="preserve">5:15 – 6:45 </w:t>
      </w:r>
      <w:r>
        <w:tab/>
        <w:t>Dinner (Cumberland Ballroom)</w:t>
      </w:r>
    </w:p>
    <w:p w14:paraId="6BB57F3F" w14:textId="0CF58410" w:rsidR="00533620" w:rsidRDefault="00533620" w:rsidP="002C515E">
      <w:r>
        <w:t xml:space="preserve">7:00 – 8:30 </w:t>
      </w:r>
      <w:r>
        <w:tab/>
        <w:t>Worship Service</w:t>
      </w:r>
    </w:p>
    <w:p w14:paraId="1AD886A8" w14:textId="77777777" w:rsidR="00533620" w:rsidRDefault="00533620" w:rsidP="002C515E"/>
    <w:p w14:paraId="03C6783A" w14:textId="569D3D42" w:rsidR="00533620" w:rsidRDefault="00533620" w:rsidP="002C515E">
      <w:r>
        <w:rPr>
          <w:b/>
          <w:bCs/>
        </w:rPr>
        <w:t>Thursday, October 1</w:t>
      </w:r>
    </w:p>
    <w:p w14:paraId="6F87343D" w14:textId="77777777" w:rsidR="00533620" w:rsidRDefault="00533620" w:rsidP="002C515E"/>
    <w:p w14:paraId="67C223B5" w14:textId="396ADD6E" w:rsidR="00533620" w:rsidRDefault="00533620" w:rsidP="002C515E">
      <w:r>
        <w:t>7:00 – 8:30</w:t>
      </w:r>
      <w:r>
        <w:tab/>
        <w:t>Breakfast</w:t>
      </w:r>
    </w:p>
    <w:p w14:paraId="2BEC76DF" w14:textId="65236CC4" w:rsidR="00533620" w:rsidRDefault="00533620" w:rsidP="002C515E">
      <w:r>
        <w:t>8:35 – 8:50</w:t>
      </w:r>
      <w:r>
        <w:tab/>
        <w:t>Garry Vanderveen (Nashville Ballroom)</w:t>
      </w:r>
    </w:p>
    <w:p w14:paraId="63892018" w14:textId="75EE0B9A" w:rsidR="00533620" w:rsidRDefault="002E3DE3" w:rsidP="002C515E">
      <w:r>
        <w:t xml:space="preserve">8:55 – 12:00 </w:t>
      </w:r>
      <w:r>
        <w:tab/>
        <w:t>Council Meeting (Nashville Ballroom)</w:t>
      </w:r>
    </w:p>
    <w:p w14:paraId="5C81D21B" w14:textId="11AED2A3" w:rsidR="002E3DE3" w:rsidRDefault="002E3DE3" w:rsidP="002C515E">
      <w:r>
        <w:tab/>
      </w:r>
      <w:r>
        <w:tab/>
        <w:t>Family Fellowship Event: Basketball Court</w:t>
      </w:r>
    </w:p>
    <w:p w14:paraId="1CD04D0B" w14:textId="3BB871E9" w:rsidR="002E3DE3" w:rsidRDefault="002E3DE3" w:rsidP="002C515E">
      <w:r>
        <w:t>12:00 – 1:30</w:t>
      </w:r>
      <w:r>
        <w:tab/>
        <w:t>Lunch on Site (Cumberland Ballroom)</w:t>
      </w:r>
    </w:p>
    <w:p w14:paraId="6F178781" w14:textId="47B9FC76" w:rsidR="002E3DE3" w:rsidRDefault="002E3DE3" w:rsidP="002C515E">
      <w:r>
        <w:t>1:35 – 1:50</w:t>
      </w:r>
      <w:r>
        <w:tab/>
        <w:t>Kyle Lammott</w:t>
      </w:r>
    </w:p>
    <w:p w14:paraId="1F462F2A" w14:textId="52926F88" w:rsidR="002E3DE3" w:rsidRDefault="002E3DE3" w:rsidP="002C515E">
      <w:r>
        <w:t xml:space="preserve">1:55 – 5:00 </w:t>
      </w:r>
      <w:r>
        <w:tab/>
        <w:t>Council Meeting (Nashville Ballroom)</w:t>
      </w:r>
    </w:p>
    <w:p w14:paraId="6FCE619D" w14:textId="77777777" w:rsidR="009B4245" w:rsidRDefault="009B4245" w:rsidP="002C515E"/>
    <w:p w14:paraId="67659CD7" w14:textId="72202260" w:rsidR="009B4245" w:rsidRPr="00533620" w:rsidRDefault="009B4245" w:rsidP="002C515E">
      <w:r>
        <w:t>-------------------------------------------</w:t>
      </w:r>
    </w:p>
    <w:p w14:paraId="2BE7F757" w14:textId="6FA28D4F" w:rsidR="00533620" w:rsidRPr="009B4245" w:rsidRDefault="009B4245" w:rsidP="002C515E">
      <w:pPr>
        <w:rPr>
          <w:b/>
          <w:bCs/>
        </w:rPr>
      </w:pPr>
      <w:r>
        <w:rPr>
          <w:b/>
          <w:bCs/>
        </w:rPr>
        <w:t>Agenda:</w:t>
      </w:r>
    </w:p>
    <w:p w14:paraId="77585A24" w14:textId="77777777" w:rsidR="009B4245" w:rsidRPr="00533620" w:rsidRDefault="009B4245" w:rsidP="002C515E"/>
    <w:p w14:paraId="00F3202F" w14:textId="3C9F4C84" w:rsidR="008F3260" w:rsidRPr="00300F09" w:rsidRDefault="008F3260" w:rsidP="006F41C9">
      <w:pPr>
        <w:rPr>
          <w:b/>
          <w:bCs/>
        </w:rPr>
      </w:pPr>
      <w:r>
        <w:rPr>
          <w:b/>
          <w:bCs/>
        </w:rPr>
        <w:t>I. Welcome &amp; Exhortation</w:t>
      </w:r>
      <w:r w:rsidR="00C6685C">
        <w:rPr>
          <w:b/>
          <w:bCs/>
        </w:rPr>
        <w:t xml:space="preserve"> </w:t>
      </w:r>
      <w:r w:rsidR="00C6685C">
        <w:t>(at the beginning of each day’s meeting)</w:t>
      </w:r>
    </w:p>
    <w:p w14:paraId="700AB23A" w14:textId="77777777" w:rsidR="008F3260" w:rsidRDefault="008F3260" w:rsidP="006F41C9">
      <w:pPr>
        <w:rPr>
          <w:b/>
          <w:bCs/>
        </w:rPr>
      </w:pPr>
    </w:p>
    <w:p w14:paraId="0DC72C6C" w14:textId="350FC249" w:rsidR="008F3260" w:rsidRDefault="00300F09" w:rsidP="008F3260">
      <w:r>
        <w:t>Singing</w:t>
      </w:r>
    </w:p>
    <w:p w14:paraId="00691C3C" w14:textId="3013A111" w:rsidR="00300F09" w:rsidRPr="008F3260" w:rsidRDefault="00300F09" w:rsidP="008F3260">
      <w:r>
        <w:t>Invocation</w:t>
      </w:r>
    </w:p>
    <w:p w14:paraId="7B5CAC08" w14:textId="77777777" w:rsidR="008F3260" w:rsidRDefault="008F3260" w:rsidP="006F41C9">
      <w:pPr>
        <w:rPr>
          <w:b/>
          <w:bCs/>
        </w:rPr>
      </w:pPr>
    </w:p>
    <w:p w14:paraId="1047732A" w14:textId="0A265377" w:rsidR="006F41C9" w:rsidRPr="006F41C9" w:rsidRDefault="006F41C9" w:rsidP="006F41C9">
      <w:r w:rsidRPr="006F41C9">
        <w:rPr>
          <w:b/>
          <w:bCs/>
        </w:rPr>
        <w:t>I</w:t>
      </w:r>
      <w:r w:rsidR="008F3260">
        <w:rPr>
          <w:b/>
          <w:bCs/>
        </w:rPr>
        <w:t>I</w:t>
      </w:r>
      <w:r w:rsidRPr="006F41C9">
        <w:rPr>
          <w:b/>
          <w:bCs/>
        </w:rPr>
        <w:t xml:space="preserve">. Call To Order </w:t>
      </w:r>
    </w:p>
    <w:p w14:paraId="2019C2D0" w14:textId="77777777" w:rsidR="006F41C9" w:rsidRPr="006F41C9" w:rsidRDefault="006F41C9" w:rsidP="006F41C9">
      <w:r w:rsidRPr="006F41C9">
        <w:t xml:space="preserve">Call the Meeting to Order </w:t>
      </w:r>
    </w:p>
    <w:p w14:paraId="17537404" w14:textId="77777777" w:rsidR="006F41C9" w:rsidRPr="006F41C9" w:rsidRDefault="006F41C9" w:rsidP="006F41C9">
      <w:r w:rsidRPr="006F41C9">
        <w:t xml:space="preserve">Calling of the Roll/Establishment of a Quorum (2/3 representation of member churches) </w:t>
      </w:r>
    </w:p>
    <w:p w14:paraId="779677BF" w14:textId="77777777" w:rsidR="006F41C9" w:rsidRPr="006F41C9" w:rsidRDefault="006F41C9" w:rsidP="006F41C9">
      <w:r w:rsidRPr="006F41C9">
        <w:t xml:space="preserve">Establish Agenda </w:t>
      </w:r>
    </w:p>
    <w:p w14:paraId="16D4146F" w14:textId="1BD84DDE" w:rsidR="006411A2" w:rsidRDefault="006F41C9" w:rsidP="00720EF4">
      <w:r w:rsidRPr="006F41C9">
        <w:t xml:space="preserve">Recognition of Guests and Visiting Delegations </w:t>
      </w:r>
    </w:p>
    <w:p w14:paraId="74E8F893" w14:textId="77777777" w:rsidR="00300F09" w:rsidRDefault="00300F09" w:rsidP="00720EF4"/>
    <w:p w14:paraId="3C172A2F" w14:textId="5FBA245D" w:rsidR="00300F09" w:rsidRDefault="00300F09" w:rsidP="00300F09">
      <w:pPr>
        <w:rPr>
          <w:b/>
        </w:rPr>
      </w:pPr>
      <w:r>
        <w:rPr>
          <w:b/>
        </w:rPr>
        <w:t>II. PMoP Report</w:t>
      </w:r>
    </w:p>
    <w:p w14:paraId="3F527A54" w14:textId="77777777" w:rsidR="000B78F2" w:rsidRDefault="000B78F2" w:rsidP="00300F09">
      <w:pPr>
        <w:rPr>
          <w:b/>
        </w:rPr>
      </w:pPr>
    </w:p>
    <w:p w14:paraId="5C9DC54A" w14:textId="66C596ED" w:rsidR="000B78F2" w:rsidRPr="00425A77" w:rsidRDefault="000B78F2" w:rsidP="000B78F2">
      <w:pPr>
        <w:pStyle w:val="ListParagraph"/>
        <w:numPr>
          <w:ilvl w:val="0"/>
          <w:numId w:val="26"/>
        </w:numPr>
        <w:rPr>
          <w:bCs/>
        </w:rPr>
      </w:pPr>
      <w:r w:rsidRPr="00425A77">
        <w:rPr>
          <w:bCs/>
        </w:rPr>
        <w:t>Election of PM (</w:t>
      </w:r>
      <w:r w:rsidR="00B26CF9" w:rsidRPr="00425A77">
        <w:rPr>
          <w:bCs/>
        </w:rPr>
        <w:t>term starts at the end of Council)</w:t>
      </w:r>
    </w:p>
    <w:p w14:paraId="6F791246" w14:textId="781CD738" w:rsidR="00CB0725" w:rsidRPr="00425A77" w:rsidRDefault="00CB0725" w:rsidP="000B78F2">
      <w:pPr>
        <w:pStyle w:val="ListParagraph"/>
        <w:numPr>
          <w:ilvl w:val="0"/>
          <w:numId w:val="26"/>
        </w:numPr>
        <w:rPr>
          <w:bCs/>
        </w:rPr>
      </w:pPr>
      <w:r w:rsidRPr="00425A77">
        <w:rPr>
          <w:bCs/>
        </w:rPr>
        <w:t xml:space="preserve">Election of PM Pro </w:t>
      </w:r>
      <w:proofErr w:type="spellStart"/>
      <w:r w:rsidRPr="00425A77">
        <w:rPr>
          <w:bCs/>
        </w:rPr>
        <w:t>Tem</w:t>
      </w:r>
      <w:proofErr w:type="spellEnd"/>
      <w:r w:rsidRPr="00425A77">
        <w:rPr>
          <w:bCs/>
        </w:rPr>
        <w:t xml:space="preserve"> (</w:t>
      </w:r>
      <w:r w:rsidR="00425A77" w:rsidRPr="00425A77">
        <w:rPr>
          <w:bCs/>
        </w:rPr>
        <w:t>term starts at the end of Council)</w:t>
      </w:r>
    </w:p>
    <w:p w14:paraId="78DC723B" w14:textId="77777777" w:rsidR="00300F09" w:rsidRPr="00D66521" w:rsidRDefault="00300F09" w:rsidP="00720EF4"/>
    <w:p w14:paraId="3ABDF127" w14:textId="0311F515" w:rsidR="006411A2" w:rsidRDefault="005254E7" w:rsidP="006411A2">
      <w:pPr>
        <w:rPr>
          <w:b/>
          <w:bCs/>
        </w:rPr>
      </w:pPr>
      <w:r>
        <w:rPr>
          <w:b/>
          <w:bCs/>
        </w:rPr>
        <w:t>II</w:t>
      </w:r>
      <w:r w:rsidR="00300F09">
        <w:rPr>
          <w:b/>
          <w:bCs/>
        </w:rPr>
        <w:t>I</w:t>
      </w:r>
      <w:r w:rsidR="006411A2" w:rsidRPr="006411A2">
        <w:rPr>
          <w:b/>
          <w:bCs/>
        </w:rPr>
        <w:t xml:space="preserve">. </w:t>
      </w:r>
      <w:r w:rsidR="00E020CA">
        <w:rPr>
          <w:b/>
          <w:bCs/>
        </w:rPr>
        <w:t>Committee Reports</w:t>
      </w:r>
    </w:p>
    <w:p w14:paraId="12FCBF96" w14:textId="77777777" w:rsidR="00E020CA" w:rsidRDefault="00E020CA" w:rsidP="006411A2">
      <w:pPr>
        <w:rPr>
          <w:b/>
          <w:bCs/>
        </w:rPr>
      </w:pPr>
    </w:p>
    <w:p w14:paraId="33839B9A" w14:textId="1697BE0A" w:rsidR="00E020CA" w:rsidRDefault="00E020CA" w:rsidP="006411A2">
      <w:pPr>
        <w:rPr>
          <w:bCs/>
        </w:rPr>
      </w:pPr>
      <w:r>
        <w:rPr>
          <w:bCs/>
        </w:rPr>
        <w:t xml:space="preserve">A. </w:t>
      </w:r>
      <w:r w:rsidR="00300F09">
        <w:rPr>
          <w:bCs/>
        </w:rPr>
        <w:t>Examination Committee Report</w:t>
      </w:r>
    </w:p>
    <w:p w14:paraId="112A395D" w14:textId="2E7D4C75" w:rsidR="00300F09" w:rsidRDefault="00300F09" w:rsidP="006411A2">
      <w:pPr>
        <w:rPr>
          <w:bCs/>
        </w:rPr>
      </w:pPr>
      <w:r>
        <w:rPr>
          <w:bCs/>
        </w:rPr>
        <w:tab/>
        <w:t>Floor Exams (limit 1 hour each):</w:t>
      </w:r>
    </w:p>
    <w:p w14:paraId="1F582CFC" w14:textId="4AB981B4" w:rsidR="00300F09" w:rsidRDefault="00300F09" w:rsidP="006411A2">
      <w:pPr>
        <w:rPr>
          <w:bCs/>
        </w:rPr>
      </w:pPr>
      <w:r>
        <w:rPr>
          <w:bCs/>
        </w:rPr>
        <w:tab/>
        <w:t>1. David Forsythe</w:t>
      </w:r>
    </w:p>
    <w:p w14:paraId="40D6B833" w14:textId="2D04ADEE" w:rsidR="00300F09" w:rsidRDefault="00300F09" w:rsidP="006411A2">
      <w:pPr>
        <w:rPr>
          <w:bCs/>
        </w:rPr>
      </w:pPr>
      <w:r>
        <w:rPr>
          <w:bCs/>
        </w:rPr>
        <w:tab/>
        <w:t xml:space="preserve">2. Mike Maruska </w:t>
      </w:r>
    </w:p>
    <w:p w14:paraId="541227EC" w14:textId="77777777" w:rsidR="00300F09" w:rsidRDefault="00300F09" w:rsidP="006411A2">
      <w:pPr>
        <w:rPr>
          <w:bCs/>
        </w:rPr>
      </w:pPr>
    </w:p>
    <w:p w14:paraId="02118AF6" w14:textId="1037DA30" w:rsidR="00E020CA" w:rsidRDefault="00E020CA" w:rsidP="006411A2">
      <w:pPr>
        <w:rPr>
          <w:bCs/>
        </w:rPr>
      </w:pPr>
      <w:r>
        <w:rPr>
          <w:bCs/>
        </w:rPr>
        <w:t xml:space="preserve">B. </w:t>
      </w:r>
      <w:r w:rsidR="00300F09">
        <w:rPr>
          <w:bCs/>
        </w:rPr>
        <w:t xml:space="preserve">Committee on </w:t>
      </w:r>
      <w:r w:rsidR="00E46821">
        <w:rPr>
          <w:bCs/>
        </w:rPr>
        <w:t>Pastoral Polity Issues</w:t>
      </w:r>
    </w:p>
    <w:p w14:paraId="38096FE3" w14:textId="77777777" w:rsidR="00D66521" w:rsidRDefault="00D66521" w:rsidP="00257F0B">
      <w:pPr>
        <w:rPr>
          <w:bCs/>
        </w:rPr>
      </w:pPr>
    </w:p>
    <w:p w14:paraId="47D25F2F" w14:textId="77777777" w:rsidR="00257F0B" w:rsidRDefault="00257F0B" w:rsidP="00775C32">
      <w:pPr>
        <w:rPr>
          <w:bCs/>
        </w:rPr>
      </w:pPr>
    </w:p>
    <w:p w14:paraId="1756F519" w14:textId="3D85EAB5" w:rsidR="006F41C9" w:rsidRPr="006F41C9" w:rsidRDefault="006F41C9" w:rsidP="006F41C9">
      <w:r w:rsidRPr="006F41C9">
        <w:rPr>
          <w:b/>
          <w:bCs/>
        </w:rPr>
        <w:t>V</w:t>
      </w:r>
      <w:r w:rsidR="00C6685C">
        <w:rPr>
          <w:b/>
          <w:bCs/>
        </w:rPr>
        <w:t>II</w:t>
      </w:r>
      <w:r w:rsidRPr="006F41C9">
        <w:rPr>
          <w:b/>
          <w:bCs/>
        </w:rPr>
        <w:t xml:space="preserve">. Other Business </w:t>
      </w:r>
    </w:p>
    <w:p w14:paraId="7E056E29" w14:textId="77777777" w:rsidR="00E851C4" w:rsidRDefault="00E851C4" w:rsidP="006F41C9"/>
    <w:p w14:paraId="3233EDA8" w14:textId="2C1A9C06" w:rsidR="00E46821" w:rsidRDefault="007E1B9B" w:rsidP="00E46821">
      <w:pPr>
        <w:rPr>
          <w:bCs/>
        </w:rPr>
      </w:pPr>
      <w:r>
        <w:t xml:space="preserve">A. </w:t>
      </w:r>
      <w:r>
        <w:rPr>
          <w:bCs/>
        </w:rPr>
        <w:t>Particularization of Christ Covenant Church, Selkirk and transfer to Boniface Presbytery</w:t>
      </w:r>
      <w:r w:rsidR="00E46821">
        <w:rPr>
          <w:bCs/>
        </w:rPr>
        <w:t xml:space="preserve"> (pending presbytery sustaining David’s Forsythe’s sustaining his floor exam).</w:t>
      </w:r>
    </w:p>
    <w:p w14:paraId="2F7E3584" w14:textId="0D3108DF" w:rsidR="007E1B9B" w:rsidRDefault="007E1B9B" w:rsidP="007E1B9B">
      <w:pPr>
        <w:rPr>
          <w:bCs/>
        </w:rPr>
      </w:pPr>
    </w:p>
    <w:p w14:paraId="4A2C0AFE" w14:textId="6E7CAE02" w:rsidR="007E1B9B" w:rsidRDefault="007E1B9B" w:rsidP="007E1B9B">
      <w:pPr>
        <w:rPr>
          <w:bCs/>
        </w:rPr>
      </w:pPr>
      <w:r>
        <w:rPr>
          <w:bCs/>
        </w:rPr>
        <w:t>B. Particularization of Reformation Church of Washington, IA (Sponsor: Providence Reformed Presbyterian Church, St. Louis, MO).</w:t>
      </w:r>
    </w:p>
    <w:p w14:paraId="02B103CA" w14:textId="77777777" w:rsidR="007E1B9B" w:rsidRDefault="007E1B9B" w:rsidP="007E1B9B">
      <w:pPr>
        <w:rPr>
          <w:bCs/>
        </w:rPr>
      </w:pPr>
    </w:p>
    <w:p w14:paraId="634522AC" w14:textId="3088ABB2" w:rsidR="007E1B9B" w:rsidRDefault="007E1B9B" w:rsidP="007E1B9B">
      <w:pPr>
        <w:rPr>
          <w:bCs/>
        </w:rPr>
      </w:pPr>
      <w:r>
        <w:rPr>
          <w:bCs/>
        </w:rPr>
        <w:t>C. Council Items (TBD)</w:t>
      </w:r>
    </w:p>
    <w:p w14:paraId="3634663C" w14:textId="77777777" w:rsidR="00D27899" w:rsidRDefault="00D27899" w:rsidP="007E1B9B">
      <w:pPr>
        <w:rPr>
          <w:bCs/>
        </w:rPr>
      </w:pPr>
    </w:p>
    <w:p w14:paraId="08D7EB3C" w14:textId="77CB09F2" w:rsidR="00D27899" w:rsidRDefault="00D27899" w:rsidP="007E1B9B">
      <w:pPr>
        <w:rPr>
          <w:bCs/>
        </w:rPr>
      </w:pPr>
      <w:r>
        <w:rPr>
          <w:bCs/>
        </w:rPr>
        <w:t>D. Motion to divide Tyndale (Shane Peterson)</w:t>
      </w:r>
    </w:p>
    <w:p w14:paraId="13FC668A" w14:textId="17D7D47C" w:rsidR="00DE4955" w:rsidRPr="00C33244" w:rsidRDefault="00DE4955" w:rsidP="007E1B9B"/>
    <w:sectPr w:rsidR="00DE4955" w:rsidRPr="00C33244" w:rsidSect="000E548D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B9F224" w14:textId="77777777" w:rsidR="00DF0FB0" w:rsidRDefault="00DF0FB0" w:rsidP="000E548D">
      <w:r>
        <w:separator/>
      </w:r>
    </w:p>
  </w:endnote>
  <w:endnote w:type="continuationSeparator" w:id="0">
    <w:p w14:paraId="769C7D53" w14:textId="77777777" w:rsidR="00DF0FB0" w:rsidRDefault="00DF0FB0" w:rsidP="000E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AB9EE7" w14:textId="77777777" w:rsidR="00DF0FB0" w:rsidRDefault="00DF0FB0" w:rsidP="000E548D">
      <w:r>
        <w:separator/>
      </w:r>
    </w:p>
  </w:footnote>
  <w:footnote w:type="continuationSeparator" w:id="0">
    <w:p w14:paraId="6604B4D9" w14:textId="77777777" w:rsidR="00DF0FB0" w:rsidRDefault="00DF0FB0" w:rsidP="000E5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3216686"/>
      <w:docPartObj>
        <w:docPartGallery w:val="Page Numbers (Top of Page)"/>
        <w:docPartUnique/>
      </w:docPartObj>
    </w:sdtPr>
    <w:sdtContent>
      <w:p w14:paraId="0FF9E2E2" w14:textId="77777777" w:rsidR="000E548D" w:rsidRDefault="000E548D" w:rsidP="00C23F8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81A48A" w14:textId="77777777" w:rsidR="000E548D" w:rsidRDefault="000E548D" w:rsidP="000E548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13632859"/>
      <w:docPartObj>
        <w:docPartGallery w:val="Page Numbers (Top of Page)"/>
        <w:docPartUnique/>
      </w:docPartObj>
    </w:sdtPr>
    <w:sdtContent>
      <w:p w14:paraId="60E1A65B" w14:textId="77777777" w:rsidR="000E548D" w:rsidRDefault="000E548D" w:rsidP="00C23F8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BB7CDEF" w14:textId="77777777" w:rsidR="000E548D" w:rsidRDefault="000E548D" w:rsidP="000E548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03CC4"/>
    <w:multiLevelType w:val="hybridMultilevel"/>
    <w:tmpl w:val="39967914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0745A"/>
    <w:multiLevelType w:val="hybridMultilevel"/>
    <w:tmpl w:val="F3C80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53E74"/>
    <w:multiLevelType w:val="hybridMultilevel"/>
    <w:tmpl w:val="AC328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60DB1"/>
    <w:multiLevelType w:val="hybridMultilevel"/>
    <w:tmpl w:val="88E09156"/>
    <w:lvl w:ilvl="0" w:tplc="16CE1EC4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56449"/>
    <w:multiLevelType w:val="hybridMultilevel"/>
    <w:tmpl w:val="154A22BA"/>
    <w:lvl w:ilvl="0" w:tplc="E2BAB0A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62933"/>
    <w:multiLevelType w:val="hybridMultilevel"/>
    <w:tmpl w:val="71D46D88"/>
    <w:lvl w:ilvl="0" w:tplc="C94E6C14">
      <w:start w:val="10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13E2E"/>
    <w:multiLevelType w:val="hybridMultilevel"/>
    <w:tmpl w:val="31388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62119"/>
    <w:multiLevelType w:val="hybridMultilevel"/>
    <w:tmpl w:val="0A70DFF2"/>
    <w:lvl w:ilvl="0" w:tplc="11F4245A">
      <w:start w:val="3"/>
      <w:numFmt w:val="bullet"/>
      <w:lvlText w:val="-"/>
      <w:lvlJc w:val="left"/>
      <w:pPr>
        <w:ind w:left="4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2BA33E43"/>
    <w:multiLevelType w:val="hybridMultilevel"/>
    <w:tmpl w:val="6D42E350"/>
    <w:lvl w:ilvl="0" w:tplc="F6164056">
      <w:start w:val="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B7AFA"/>
    <w:multiLevelType w:val="hybridMultilevel"/>
    <w:tmpl w:val="0706D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B4C0F"/>
    <w:multiLevelType w:val="hybridMultilevel"/>
    <w:tmpl w:val="C8B0B7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E449B"/>
    <w:multiLevelType w:val="hybridMultilevel"/>
    <w:tmpl w:val="64C8A120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45436789"/>
    <w:multiLevelType w:val="hybridMultilevel"/>
    <w:tmpl w:val="A5CE4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C03BC"/>
    <w:multiLevelType w:val="hybridMultilevel"/>
    <w:tmpl w:val="3482DC4E"/>
    <w:lvl w:ilvl="0" w:tplc="C94E6C14">
      <w:start w:val="10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F7F7B"/>
    <w:multiLevelType w:val="hybridMultilevel"/>
    <w:tmpl w:val="11D8CB20"/>
    <w:lvl w:ilvl="0" w:tplc="1A50E1CC">
      <w:start w:val="2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268E2"/>
    <w:multiLevelType w:val="hybridMultilevel"/>
    <w:tmpl w:val="962EF098"/>
    <w:lvl w:ilvl="0" w:tplc="DD549E12">
      <w:start w:val="100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4949DE"/>
    <w:multiLevelType w:val="hybridMultilevel"/>
    <w:tmpl w:val="0414C89C"/>
    <w:lvl w:ilvl="0" w:tplc="C94E6C14">
      <w:start w:val="10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C94E6C14">
      <w:start w:val="10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225E48"/>
    <w:multiLevelType w:val="hybridMultilevel"/>
    <w:tmpl w:val="C6843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33764"/>
    <w:multiLevelType w:val="hybridMultilevel"/>
    <w:tmpl w:val="E836E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741C98"/>
    <w:multiLevelType w:val="hybridMultilevel"/>
    <w:tmpl w:val="7414A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14572"/>
    <w:multiLevelType w:val="hybridMultilevel"/>
    <w:tmpl w:val="CE4AA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31D4D"/>
    <w:multiLevelType w:val="hybridMultilevel"/>
    <w:tmpl w:val="AE42C8D4"/>
    <w:lvl w:ilvl="0" w:tplc="B100D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61B2846"/>
    <w:multiLevelType w:val="hybridMultilevel"/>
    <w:tmpl w:val="B10A5C4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35ABE"/>
    <w:multiLevelType w:val="hybridMultilevel"/>
    <w:tmpl w:val="FE280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2127C3"/>
    <w:multiLevelType w:val="hybridMultilevel"/>
    <w:tmpl w:val="7FA44F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D85F26"/>
    <w:multiLevelType w:val="hybridMultilevel"/>
    <w:tmpl w:val="0A1AF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112950">
    <w:abstractNumId w:val="13"/>
  </w:num>
  <w:num w:numId="2" w16cid:durableId="1617785864">
    <w:abstractNumId w:val="5"/>
  </w:num>
  <w:num w:numId="3" w16cid:durableId="237985327">
    <w:abstractNumId w:val="22"/>
  </w:num>
  <w:num w:numId="4" w16cid:durableId="1318145528">
    <w:abstractNumId w:val="1"/>
  </w:num>
  <w:num w:numId="5" w16cid:durableId="1580359996">
    <w:abstractNumId w:val="10"/>
  </w:num>
  <w:num w:numId="6" w16cid:durableId="484324256">
    <w:abstractNumId w:val="18"/>
  </w:num>
  <w:num w:numId="7" w16cid:durableId="3897475">
    <w:abstractNumId w:val="23"/>
  </w:num>
  <w:num w:numId="8" w16cid:durableId="1502282250">
    <w:abstractNumId w:val="16"/>
  </w:num>
  <w:num w:numId="9" w16cid:durableId="1186794900">
    <w:abstractNumId w:val="11"/>
  </w:num>
  <w:num w:numId="10" w16cid:durableId="871769441">
    <w:abstractNumId w:val="25"/>
  </w:num>
  <w:num w:numId="11" w16cid:durableId="1908415561">
    <w:abstractNumId w:val="12"/>
  </w:num>
  <w:num w:numId="12" w16cid:durableId="230625741">
    <w:abstractNumId w:val="19"/>
  </w:num>
  <w:num w:numId="13" w16cid:durableId="71701689">
    <w:abstractNumId w:val="6"/>
  </w:num>
  <w:num w:numId="14" w16cid:durableId="1023751214">
    <w:abstractNumId w:val="15"/>
  </w:num>
  <w:num w:numId="15" w16cid:durableId="459542854">
    <w:abstractNumId w:val="21"/>
  </w:num>
  <w:num w:numId="16" w16cid:durableId="1935477856">
    <w:abstractNumId w:val="9"/>
  </w:num>
  <w:num w:numId="17" w16cid:durableId="2043364379">
    <w:abstractNumId w:val="14"/>
  </w:num>
  <w:num w:numId="18" w16cid:durableId="1598252654">
    <w:abstractNumId w:val="17"/>
  </w:num>
  <w:num w:numId="19" w16cid:durableId="1530876411">
    <w:abstractNumId w:val="24"/>
  </w:num>
  <w:num w:numId="20" w16cid:durableId="1145390747">
    <w:abstractNumId w:val="8"/>
  </w:num>
  <w:num w:numId="21" w16cid:durableId="404035720">
    <w:abstractNumId w:val="2"/>
  </w:num>
  <w:num w:numId="22" w16cid:durableId="2013683143">
    <w:abstractNumId w:val="20"/>
  </w:num>
  <w:num w:numId="23" w16cid:durableId="1563174797">
    <w:abstractNumId w:val="7"/>
  </w:num>
  <w:num w:numId="24" w16cid:durableId="695544047">
    <w:abstractNumId w:val="3"/>
  </w:num>
  <w:num w:numId="25" w16cid:durableId="1565409210">
    <w:abstractNumId w:val="4"/>
  </w:num>
  <w:num w:numId="26" w16cid:durableId="17888175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83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C9"/>
    <w:rsid w:val="00002654"/>
    <w:rsid w:val="000060B8"/>
    <w:rsid w:val="000553DB"/>
    <w:rsid w:val="000770C7"/>
    <w:rsid w:val="000B78F2"/>
    <w:rsid w:val="000C10B9"/>
    <w:rsid w:val="000E548D"/>
    <w:rsid w:val="0012796A"/>
    <w:rsid w:val="00161104"/>
    <w:rsid w:val="00203348"/>
    <w:rsid w:val="002107DE"/>
    <w:rsid w:val="00212F3B"/>
    <w:rsid w:val="00215BB9"/>
    <w:rsid w:val="002219EA"/>
    <w:rsid w:val="00236E97"/>
    <w:rsid w:val="002507E2"/>
    <w:rsid w:val="00257F0B"/>
    <w:rsid w:val="00263C99"/>
    <w:rsid w:val="00283838"/>
    <w:rsid w:val="002B67D5"/>
    <w:rsid w:val="002C515E"/>
    <w:rsid w:val="002C6D02"/>
    <w:rsid w:val="002E2E17"/>
    <w:rsid w:val="002E3DE3"/>
    <w:rsid w:val="00300F09"/>
    <w:rsid w:val="00303D1D"/>
    <w:rsid w:val="003170E9"/>
    <w:rsid w:val="00335079"/>
    <w:rsid w:val="003365E0"/>
    <w:rsid w:val="003431E7"/>
    <w:rsid w:val="003C40E6"/>
    <w:rsid w:val="00416B43"/>
    <w:rsid w:val="00425A77"/>
    <w:rsid w:val="004612FE"/>
    <w:rsid w:val="00465A58"/>
    <w:rsid w:val="00475E14"/>
    <w:rsid w:val="00477156"/>
    <w:rsid w:val="00491933"/>
    <w:rsid w:val="0049483C"/>
    <w:rsid w:val="00495D7D"/>
    <w:rsid w:val="004972D9"/>
    <w:rsid w:val="004A35DE"/>
    <w:rsid w:val="004A7E78"/>
    <w:rsid w:val="004C08B9"/>
    <w:rsid w:val="004C7107"/>
    <w:rsid w:val="004D77ED"/>
    <w:rsid w:val="004E29F2"/>
    <w:rsid w:val="00506D15"/>
    <w:rsid w:val="005254E7"/>
    <w:rsid w:val="00533620"/>
    <w:rsid w:val="00541596"/>
    <w:rsid w:val="00555527"/>
    <w:rsid w:val="005806D2"/>
    <w:rsid w:val="005F7D01"/>
    <w:rsid w:val="00600098"/>
    <w:rsid w:val="006051EA"/>
    <w:rsid w:val="006411A2"/>
    <w:rsid w:val="00646D6B"/>
    <w:rsid w:val="0067291B"/>
    <w:rsid w:val="006940D1"/>
    <w:rsid w:val="006A2464"/>
    <w:rsid w:val="006C14CA"/>
    <w:rsid w:val="006D7961"/>
    <w:rsid w:val="006F41C9"/>
    <w:rsid w:val="00712A21"/>
    <w:rsid w:val="00720EF4"/>
    <w:rsid w:val="00730929"/>
    <w:rsid w:val="00775C32"/>
    <w:rsid w:val="007E1B9B"/>
    <w:rsid w:val="00804523"/>
    <w:rsid w:val="008162EA"/>
    <w:rsid w:val="00867DD3"/>
    <w:rsid w:val="00893283"/>
    <w:rsid w:val="008B4499"/>
    <w:rsid w:val="008F1AA3"/>
    <w:rsid w:val="008F1F17"/>
    <w:rsid w:val="008F3260"/>
    <w:rsid w:val="00906713"/>
    <w:rsid w:val="00962FA5"/>
    <w:rsid w:val="00966AD5"/>
    <w:rsid w:val="00967BA0"/>
    <w:rsid w:val="0097301A"/>
    <w:rsid w:val="00975206"/>
    <w:rsid w:val="009A3BE2"/>
    <w:rsid w:val="009B4245"/>
    <w:rsid w:val="009C126B"/>
    <w:rsid w:val="009C7FFA"/>
    <w:rsid w:val="009D5360"/>
    <w:rsid w:val="009F4CD5"/>
    <w:rsid w:val="00A00D09"/>
    <w:rsid w:val="00A91068"/>
    <w:rsid w:val="00AD1D3B"/>
    <w:rsid w:val="00AD693C"/>
    <w:rsid w:val="00AE37E6"/>
    <w:rsid w:val="00AF4144"/>
    <w:rsid w:val="00B07460"/>
    <w:rsid w:val="00B2177D"/>
    <w:rsid w:val="00B26CF9"/>
    <w:rsid w:val="00B2765B"/>
    <w:rsid w:val="00B27AED"/>
    <w:rsid w:val="00B9513D"/>
    <w:rsid w:val="00BC398E"/>
    <w:rsid w:val="00BC4935"/>
    <w:rsid w:val="00BD4A4D"/>
    <w:rsid w:val="00BE653E"/>
    <w:rsid w:val="00BE7C9B"/>
    <w:rsid w:val="00BF557A"/>
    <w:rsid w:val="00C0088B"/>
    <w:rsid w:val="00C077EE"/>
    <w:rsid w:val="00C25EB5"/>
    <w:rsid w:val="00C33244"/>
    <w:rsid w:val="00C334BE"/>
    <w:rsid w:val="00C41DCE"/>
    <w:rsid w:val="00C6685C"/>
    <w:rsid w:val="00CB0725"/>
    <w:rsid w:val="00CC2C2B"/>
    <w:rsid w:val="00CD732E"/>
    <w:rsid w:val="00D133C0"/>
    <w:rsid w:val="00D147CF"/>
    <w:rsid w:val="00D214FF"/>
    <w:rsid w:val="00D27899"/>
    <w:rsid w:val="00D56001"/>
    <w:rsid w:val="00D66521"/>
    <w:rsid w:val="00D73AB9"/>
    <w:rsid w:val="00D75F84"/>
    <w:rsid w:val="00D7695E"/>
    <w:rsid w:val="00D9701F"/>
    <w:rsid w:val="00DA2817"/>
    <w:rsid w:val="00DE0B46"/>
    <w:rsid w:val="00DE4955"/>
    <w:rsid w:val="00DE5854"/>
    <w:rsid w:val="00DE6698"/>
    <w:rsid w:val="00DE7798"/>
    <w:rsid w:val="00DF0FB0"/>
    <w:rsid w:val="00DF311C"/>
    <w:rsid w:val="00E020CA"/>
    <w:rsid w:val="00E24B3C"/>
    <w:rsid w:val="00E46821"/>
    <w:rsid w:val="00E557D6"/>
    <w:rsid w:val="00E70A27"/>
    <w:rsid w:val="00E711BD"/>
    <w:rsid w:val="00E82584"/>
    <w:rsid w:val="00E851C4"/>
    <w:rsid w:val="00EC3389"/>
    <w:rsid w:val="00EC7B4D"/>
    <w:rsid w:val="00EE1063"/>
    <w:rsid w:val="00EE4E0B"/>
    <w:rsid w:val="00F0280A"/>
    <w:rsid w:val="00F427A6"/>
    <w:rsid w:val="00F7554B"/>
    <w:rsid w:val="00F91FC3"/>
    <w:rsid w:val="00F95B57"/>
    <w:rsid w:val="00FA7C2D"/>
    <w:rsid w:val="00FC438C"/>
    <w:rsid w:val="00FF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F68D1"/>
  <w14:defaultImageDpi w14:val="32767"/>
  <w15:chartTrackingRefBased/>
  <w15:docId w15:val="{3AA9E3C0-93C4-3F47-BDDA-8BE6AF98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alatino Linotype" w:eastAsiaTheme="minorHAnsi" w:hAnsi="Palatino Linotyp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75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4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548D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0E548D"/>
  </w:style>
  <w:style w:type="paragraph" w:styleId="ListParagraph">
    <w:name w:val="List Paragraph"/>
    <w:basedOn w:val="Normal"/>
    <w:uiPriority w:val="34"/>
    <w:qFormat/>
    <w:rsid w:val="00B951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16B4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E0B46"/>
    <w:pPr>
      <w:widowControl w:val="0"/>
      <w:autoSpaceDE w:val="0"/>
      <w:autoSpaceDN w:val="0"/>
      <w:spacing w:before="61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DE0B4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57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stor/Library/Group%20Containers/UBF8T346G9.Office/User%20Content.localized/Templates.localized/Standa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Standard.dotx</Template>
  <TotalTime>36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R Smith, II</dc:creator>
  <cp:keywords/>
  <dc:description/>
  <cp:lastModifiedBy>Bill Smith</cp:lastModifiedBy>
  <cp:revision>10</cp:revision>
  <cp:lastPrinted>2026-03-02T16:15:00Z</cp:lastPrinted>
  <dcterms:created xsi:type="dcterms:W3CDTF">2026-08-20T18:35:00Z</dcterms:created>
  <dcterms:modified xsi:type="dcterms:W3CDTF">2026-08-20T23:58:00Z</dcterms:modified>
</cp:coreProperties>
</file>